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9681B" w14:textId="7E029899" w:rsidR="00611AC1" w:rsidRDefault="009B56AF" w:rsidP="00521533">
      <w:pPr>
        <w:pStyle w:val="Rubrik1"/>
      </w:pPr>
      <w:r>
        <w:t>Intresseanmälan</w:t>
      </w:r>
    </w:p>
    <w:p w14:paraId="5E96A49F" w14:textId="2F1A272D" w:rsidR="004B5EA1" w:rsidRPr="00F43A56" w:rsidRDefault="009B56AF" w:rsidP="001A03EE">
      <w:pPr>
        <w:pStyle w:val="Underrubrik"/>
        <w:rPr>
          <w:sz w:val="20"/>
          <w:szCs w:val="20"/>
        </w:rPr>
      </w:pPr>
      <w:r w:rsidRPr="00F43A56">
        <w:rPr>
          <w:sz w:val="20"/>
          <w:szCs w:val="20"/>
        </w:rPr>
        <w:t xml:space="preserve">Intresseanmälan för utbildning och </w:t>
      </w:r>
      <w:r w:rsidR="001A7F1C" w:rsidRPr="00F43A56">
        <w:rPr>
          <w:sz w:val="20"/>
          <w:szCs w:val="20"/>
        </w:rPr>
        <w:t>ansökan till ”Test &amp; Kartläggning”</w:t>
      </w:r>
      <w:r w:rsidR="00FD7AB4" w:rsidRPr="00F43A56">
        <w:rPr>
          <w:sz w:val="20"/>
          <w:szCs w:val="20"/>
        </w:rPr>
        <w:t>,</w:t>
      </w:r>
      <w:r w:rsidR="00355581" w:rsidRPr="00F43A56">
        <w:rPr>
          <w:sz w:val="20"/>
          <w:szCs w:val="20"/>
        </w:rPr>
        <w:t xml:space="preserve"> i syfte att skapa en bra grund för bed</w:t>
      </w:r>
      <w:r w:rsidR="00FD7AB4" w:rsidRPr="00F43A56">
        <w:rPr>
          <w:sz w:val="20"/>
          <w:szCs w:val="20"/>
        </w:rPr>
        <w:t xml:space="preserve">ömning inför eventuell utbildning </w:t>
      </w:r>
      <w:r w:rsidR="00814520" w:rsidRPr="00F43A56">
        <w:rPr>
          <w:sz w:val="20"/>
          <w:szCs w:val="20"/>
        </w:rPr>
        <w:t>hos NERCIA.</w:t>
      </w:r>
      <w:r w:rsidR="00043F36" w:rsidRPr="00F43A56">
        <w:rPr>
          <w:sz w:val="20"/>
          <w:szCs w:val="20"/>
        </w:rPr>
        <w:t xml:space="preserve"> </w:t>
      </w:r>
      <w:r w:rsidR="004B5EA1" w:rsidRPr="00F43A56">
        <w:rPr>
          <w:sz w:val="20"/>
          <w:szCs w:val="20"/>
        </w:rPr>
        <w:t>Utbildnings-</w:t>
      </w:r>
      <w:r w:rsidR="004B5EA1" w:rsidRPr="00F43A56">
        <w:rPr>
          <w:sz w:val="20"/>
          <w:szCs w:val="20"/>
          <w:highlight w:val="yellow"/>
        </w:rPr>
        <w:t xml:space="preserve">ID i KA Webb: </w:t>
      </w:r>
      <w:r w:rsidR="00355581" w:rsidRPr="00F43A56">
        <w:rPr>
          <w:sz w:val="20"/>
          <w:szCs w:val="20"/>
          <w:highlight w:val="yellow"/>
        </w:rPr>
        <w:t>295454</w:t>
      </w:r>
      <w:r w:rsidR="00355581" w:rsidRPr="00F43A56">
        <w:rPr>
          <w:sz w:val="20"/>
          <w:szCs w:val="20"/>
        </w:rPr>
        <w:t>.</w:t>
      </w:r>
    </w:p>
    <w:p w14:paraId="0DED8D3D" w14:textId="0DF0EC84" w:rsidR="00914D76" w:rsidRDefault="00C37688" w:rsidP="00F93A13">
      <w:pPr>
        <w:pStyle w:val="Rubrik3"/>
        <w:spacing w:line="360" w:lineRule="auto"/>
      </w:pPr>
      <w:r>
        <w:t xml:space="preserve">        </w:t>
      </w:r>
      <w:r w:rsidR="00806EA4">
        <w:t>Ange de val so</w:t>
      </w:r>
      <w:r w:rsidR="00FC21D4">
        <w:t xml:space="preserve">m stämmer </w:t>
      </w:r>
      <w:r w:rsidR="006F2FF8">
        <w:t>för Er.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778"/>
      </w:tblGrid>
      <w:tr w:rsidR="006F2FF8" w14:paraId="4E4B5C31" w14:textId="77777777" w:rsidTr="00C37688">
        <w:tc>
          <w:tcPr>
            <w:tcW w:w="284" w:type="dxa"/>
            <w:vAlign w:val="center"/>
          </w:tcPr>
          <w:p w14:paraId="7D410196" w14:textId="041CED3E" w:rsidR="006F2FF8" w:rsidRPr="00914D76" w:rsidRDefault="006F2FF8" w:rsidP="00914D76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778" w:type="dxa"/>
          </w:tcPr>
          <w:p w14:paraId="41E6CCCB" w14:textId="78812BDA" w:rsidR="006F2FF8" w:rsidRPr="007131BD" w:rsidRDefault="007131BD" w:rsidP="00914D76">
            <w:pPr>
              <w:rPr>
                <w:sz w:val="24"/>
              </w:rPr>
            </w:pPr>
            <w:r w:rsidRPr="007131BD">
              <w:rPr>
                <w:sz w:val="24"/>
              </w:rPr>
              <w:t>Bara intresserad av informationen</w:t>
            </w:r>
            <w:r w:rsidR="00BE1A12">
              <w:rPr>
                <w:sz w:val="24"/>
              </w:rPr>
              <w:t>.</w:t>
            </w:r>
            <w:r w:rsidR="00C37688">
              <w:rPr>
                <w:sz w:val="24"/>
              </w:rPr>
              <w:t xml:space="preserve"> </w:t>
            </w:r>
            <w:r w:rsidR="003877D8">
              <w:rPr>
                <w:sz w:val="24"/>
              </w:rPr>
              <w:t xml:space="preserve">                                   </w:t>
            </w:r>
            <w:r w:rsidR="00C37688" w:rsidRPr="0011776E">
              <w:rPr>
                <w:color w:val="70AD47" w:themeColor="accent6"/>
                <w:sz w:val="36"/>
                <w:szCs w:val="36"/>
              </w:rPr>
              <w:sym w:font="Wingdings" w:char="F071"/>
            </w:r>
            <w:r w:rsidR="00C37688" w:rsidRPr="0011776E">
              <w:rPr>
                <w:color w:val="70AD47" w:themeColor="accent6"/>
                <w:sz w:val="36"/>
                <w:szCs w:val="36"/>
              </w:rPr>
              <w:t xml:space="preserve"> </w:t>
            </w:r>
            <w:r w:rsidR="00C37688" w:rsidRPr="0011776E">
              <w:rPr>
                <w:color w:val="70AD47" w:themeColor="accent6"/>
                <w:sz w:val="28"/>
                <w:szCs w:val="28"/>
              </w:rPr>
              <w:t>Ja</w:t>
            </w:r>
            <w:r w:rsidR="00C37688">
              <w:rPr>
                <w:sz w:val="36"/>
                <w:szCs w:val="36"/>
              </w:rPr>
              <w:t xml:space="preserve">               </w:t>
            </w:r>
          </w:p>
        </w:tc>
      </w:tr>
      <w:tr w:rsidR="006F2FF8" w14:paraId="4B0EC4EE" w14:textId="77777777" w:rsidTr="00C37688">
        <w:tc>
          <w:tcPr>
            <w:tcW w:w="284" w:type="dxa"/>
            <w:vAlign w:val="center"/>
          </w:tcPr>
          <w:p w14:paraId="3C1C927A" w14:textId="64C619B2" w:rsidR="006F2FF8" w:rsidRPr="00914D76" w:rsidRDefault="006F2FF8" w:rsidP="00914D76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778" w:type="dxa"/>
          </w:tcPr>
          <w:p w14:paraId="2F2C2185" w14:textId="1DE3D54C" w:rsidR="006F2FF8" w:rsidRPr="007131BD" w:rsidRDefault="00BE1A12" w:rsidP="00914D76">
            <w:pPr>
              <w:rPr>
                <w:sz w:val="24"/>
              </w:rPr>
            </w:pPr>
            <w:r>
              <w:rPr>
                <w:sz w:val="24"/>
              </w:rPr>
              <w:t>Inskriven på Arbetsförmedlingen.</w:t>
            </w:r>
            <w:r w:rsidR="00C37688">
              <w:rPr>
                <w:sz w:val="24"/>
              </w:rPr>
              <w:t xml:space="preserve"> </w:t>
            </w:r>
            <w:r w:rsidR="003877D8">
              <w:rPr>
                <w:sz w:val="24"/>
              </w:rPr>
              <w:t xml:space="preserve">                                     </w:t>
            </w:r>
            <w:r w:rsidR="00C37688" w:rsidRPr="0011776E">
              <w:rPr>
                <w:color w:val="70AD47" w:themeColor="accent6"/>
                <w:sz w:val="36"/>
                <w:szCs w:val="36"/>
              </w:rPr>
              <w:sym w:font="Wingdings" w:char="F071"/>
            </w:r>
            <w:r w:rsidR="00C37688" w:rsidRPr="0011776E">
              <w:rPr>
                <w:color w:val="70AD47" w:themeColor="accent6"/>
                <w:sz w:val="36"/>
                <w:szCs w:val="36"/>
              </w:rPr>
              <w:t xml:space="preserve"> </w:t>
            </w:r>
            <w:r w:rsidR="00C37688" w:rsidRPr="0011776E">
              <w:rPr>
                <w:color w:val="70AD47" w:themeColor="accent6"/>
                <w:sz w:val="28"/>
                <w:szCs w:val="28"/>
              </w:rPr>
              <w:t>Ja</w:t>
            </w:r>
            <w:r w:rsidR="00C37688">
              <w:rPr>
                <w:sz w:val="36"/>
                <w:szCs w:val="36"/>
              </w:rPr>
              <w:t xml:space="preserve">               </w:t>
            </w:r>
            <w:r w:rsidR="00C37688" w:rsidRPr="0011776E">
              <w:rPr>
                <w:color w:val="EE0000"/>
                <w:sz w:val="36"/>
                <w:szCs w:val="36"/>
              </w:rPr>
              <w:sym w:font="Wingdings" w:char="F071"/>
            </w:r>
            <w:r w:rsidR="00C37688" w:rsidRPr="0011776E">
              <w:rPr>
                <w:color w:val="EE0000"/>
                <w:sz w:val="28"/>
                <w:szCs w:val="28"/>
              </w:rPr>
              <w:t>Nej</w:t>
            </w:r>
            <w:r w:rsidR="00C37688" w:rsidRPr="0011776E">
              <w:rPr>
                <w:color w:val="EE0000"/>
                <w:sz w:val="24"/>
              </w:rPr>
              <w:t xml:space="preserve">                  </w:t>
            </w:r>
          </w:p>
        </w:tc>
      </w:tr>
      <w:tr w:rsidR="006F2FF8" w14:paraId="2D9164C6" w14:textId="77777777" w:rsidTr="00C37688">
        <w:tc>
          <w:tcPr>
            <w:tcW w:w="284" w:type="dxa"/>
            <w:vAlign w:val="center"/>
          </w:tcPr>
          <w:p w14:paraId="10A5C198" w14:textId="1ED4A805" w:rsidR="006F2FF8" w:rsidRPr="00914D76" w:rsidRDefault="006F2FF8" w:rsidP="00914D76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778" w:type="dxa"/>
          </w:tcPr>
          <w:p w14:paraId="4200A39C" w14:textId="12BDE51B" w:rsidR="006F2FF8" w:rsidRPr="00C133BF" w:rsidRDefault="00F432DD" w:rsidP="00914D76">
            <w:pPr>
              <w:rPr>
                <w:color w:val="EE0000"/>
                <w:sz w:val="24"/>
              </w:rPr>
            </w:pPr>
            <w:r>
              <w:rPr>
                <w:sz w:val="24"/>
              </w:rPr>
              <w:t>Intresserad av att börja på Test &amp; Kartläggning</w:t>
            </w:r>
            <w:r w:rsidR="00686810">
              <w:rPr>
                <w:sz w:val="24"/>
              </w:rPr>
              <w:t>.</w:t>
            </w:r>
            <w:r w:rsidR="00C37688">
              <w:rPr>
                <w:sz w:val="24"/>
              </w:rPr>
              <w:t xml:space="preserve"> </w:t>
            </w:r>
            <w:r w:rsidR="003877D8">
              <w:rPr>
                <w:sz w:val="24"/>
              </w:rPr>
              <w:t xml:space="preserve">          </w:t>
            </w:r>
            <w:r w:rsidR="00C37688" w:rsidRPr="0011776E">
              <w:rPr>
                <w:color w:val="70AD47" w:themeColor="accent6"/>
                <w:sz w:val="36"/>
                <w:szCs w:val="36"/>
              </w:rPr>
              <w:sym w:font="Wingdings" w:char="F071"/>
            </w:r>
            <w:r w:rsidR="00C37688" w:rsidRPr="0011776E">
              <w:rPr>
                <w:color w:val="70AD47" w:themeColor="accent6"/>
                <w:sz w:val="36"/>
                <w:szCs w:val="36"/>
              </w:rPr>
              <w:t xml:space="preserve"> </w:t>
            </w:r>
            <w:r w:rsidR="00C37688" w:rsidRPr="0011776E">
              <w:rPr>
                <w:color w:val="70AD47" w:themeColor="accent6"/>
                <w:sz w:val="28"/>
                <w:szCs w:val="28"/>
              </w:rPr>
              <w:t>Ja</w:t>
            </w:r>
            <w:r w:rsidR="00C37688">
              <w:rPr>
                <w:sz w:val="36"/>
                <w:szCs w:val="36"/>
              </w:rPr>
              <w:t xml:space="preserve">               </w:t>
            </w:r>
            <w:r w:rsidR="00C37688" w:rsidRPr="0011776E">
              <w:rPr>
                <w:color w:val="EE0000"/>
                <w:sz w:val="36"/>
                <w:szCs w:val="36"/>
              </w:rPr>
              <w:sym w:font="Wingdings" w:char="F071"/>
            </w:r>
            <w:r w:rsidR="00C37688" w:rsidRPr="0011776E">
              <w:rPr>
                <w:color w:val="EE0000"/>
                <w:sz w:val="28"/>
                <w:szCs w:val="28"/>
              </w:rPr>
              <w:t>Nej</w:t>
            </w:r>
          </w:p>
        </w:tc>
      </w:tr>
      <w:tr w:rsidR="006F2FF8" w14:paraId="5CFE88B0" w14:textId="77777777" w:rsidTr="00C37688">
        <w:tc>
          <w:tcPr>
            <w:tcW w:w="284" w:type="dxa"/>
            <w:vAlign w:val="center"/>
          </w:tcPr>
          <w:p w14:paraId="3DD3D63F" w14:textId="236E6DE9" w:rsidR="006F2FF8" w:rsidRPr="00914D76" w:rsidRDefault="006F2FF8" w:rsidP="00914D76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778" w:type="dxa"/>
          </w:tcPr>
          <w:p w14:paraId="75A541BE" w14:textId="34922686" w:rsidR="00F16C01" w:rsidRPr="008276FF" w:rsidRDefault="00F16C01" w:rsidP="00914D76">
            <w:pPr>
              <w:rPr>
                <w:b/>
                <w:bCs/>
                <w:color w:val="5B9BD5" w:themeColor="accent5"/>
                <w:sz w:val="20"/>
                <w:szCs w:val="20"/>
              </w:rPr>
            </w:pPr>
            <w:r>
              <w:rPr>
                <w:b/>
                <w:bCs/>
                <w:color w:val="5B9BD5" w:themeColor="accent5"/>
                <w:sz w:val="20"/>
                <w:szCs w:val="20"/>
              </w:rPr>
              <w:t>Dokumenterade f</w:t>
            </w:r>
            <w:r w:rsidR="00600231" w:rsidRPr="008276FF">
              <w:rPr>
                <w:b/>
                <w:bCs/>
                <w:color w:val="5B9BD5" w:themeColor="accent5"/>
                <w:sz w:val="20"/>
                <w:szCs w:val="20"/>
              </w:rPr>
              <w:t>örkunskaper</w:t>
            </w:r>
            <w:r w:rsidR="00BF1228" w:rsidRPr="008276FF">
              <w:rPr>
                <w:b/>
                <w:bCs/>
                <w:color w:val="5B9BD5" w:themeColor="accent5"/>
                <w:sz w:val="20"/>
                <w:szCs w:val="20"/>
              </w:rPr>
              <w:t xml:space="preserve"> </w:t>
            </w:r>
            <w:r w:rsidR="00911683">
              <w:rPr>
                <w:b/>
                <w:bCs/>
                <w:color w:val="5B9BD5" w:themeColor="accent5"/>
                <w:sz w:val="20"/>
                <w:szCs w:val="20"/>
              </w:rPr>
              <w:t xml:space="preserve">på gymnasienivå </w:t>
            </w:r>
            <w:r w:rsidR="00BF1228" w:rsidRPr="008276FF">
              <w:rPr>
                <w:b/>
                <w:bCs/>
                <w:color w:val="5B9BD5" w:themeColor="accent5"/>
                <w:sz w:val="20"/>
                <w:szCs w:val="20"/>
              </w:rPr>
              <w:t>som krävs för ECY-</w:t>
            </w:r>
            <w:r w:rsidR="008276FF" w:rsidRPr="008276FF">
              <w:rPr>
                <w:b/>
                <w:bCs/>
                <w:color w:val="5B9BD5" w:themeColor="accent5"/>
                <w:sz w:val="20"/>
                <w:szCs w:val="20"/>
              </w:rPr>
              <w:t>Certifikat</w:t>
            </w:r>
            <w:r w:rsidR="00553152">
              <w:rPr>
                <w:b/>
                <w:bCs/>
                <w:color w:val="5B9BD5" w:themeColor="accent5"/>
                <w:sz w:val="20"/>
                <w:szCs w:val="20"/>
              </w:rPr>
              <w:t xml:space="preserve"> genom ETG</w:t>
            </w:r>
            <w:r w:rsidR="00FF4FB7">
              <w:rPr>
                <w:b/>
                <w:bCs/>
                <w:color w:val="5B9BD5" w:themeColor="accent5"/>
                <w:sz w:val="20"/>
                <w:szCs w:val="20"/>
              </w:rPr>
              <w:t xml:space="preserve"> och för att kunna bli antagen till utbildningen</w:t>
            </w:r>
            <w:r w:rsidR="00600231" w:rsidRPr="008276FF">
              <w:rPr>
                <w:b/>
                <w:bCs/>
                <w:color w:val="5B9BD5" w:themeColor="accent5"/>
                <w:sz w:val="20"/>
                <w:szCs w:val="20"/>
              </w:rPr>
              <w:t xml:space="preserve">: </w:t>
            </w:r>
          </w:p>
          <w:p w14:paraId="68034DC8" w14:textId="77777777" w:rsidR="00BF1228" w:rsidRDefault="00600231" w:rsidP="00914D76">
            <w:pPr>
              <w:rPr>
                <w:sz w:val="24"/>
              </w:rPr>
            </w:pPr>
            <w:r w:rsidRPr="00600231">
              <w:rPr>
                <w:sz w:val="24"/>
              </w:rPr>
              <w:t xml:space="preserve">• Svenska, nivå 1 eller Svenska som andraspråk, nivå 1 eller motsvarande betyg </w:t>
            </w:r>
          </w:p>
          <w:p w14:paraId="572DF8E8" w14:textId="3B2DD2F8" w:rsidR="00600231" w:rsidRDefault="00600231" w:rsidP="00914D76">
            <w:pPr>
              <w:rPr>
                <w:sz w:val="24"/>
              </w:rPr>
            </w:pPr>
            <w:r w:rsidRPr="00600231">
              <w:rPr>
                <w:sz w:val="24"/>
              </w:rPr>
              <w:t xml:space="preserve">• Matematik, nivå 1a eller motsvarande betyg </w:t>
            </w:r>
          </w:p>
          <w:p w14:paraId="64BA5CBE" w14:textId="77777777" w:rsidR="00BF1228" w:rsidRDefault="00600231" w:rsidP="00914D76">
            <w:pPr>
              <w:rPr>
                <w:sz w:val="24"/>
              </w:rPr>
            </w:pPr>
            <w:r w:rsidRPr="00600231">
              <w:rPr>
                <w:sz w:val="24"/>
              </w:rPr>
              <w:t xml:space="preserve">• Engelska nivå 1 eller motsvarande betyg </w:t>
            </w:r>
          </w:p>
          <w:p w14:paraId="36BFBCD7" w14:textId="77777777" w:rsidR="00BF1228" w:rsidRDefault="00600231" w:rsidP="00914D76">
            <w:pPr>
              <w:rPr>
                <w:sz w:val="24"/>
              </w:rPr>
            </w:pPr>
            <w:r w:rsidRPr="00600231">
              <w:rPr>
                <w:sz w:val="24"/>
              </w:rPr>
              <w:t>• Svenskt B-Körkort</w:t>
            </w:r>
          </w:p>
          <w:p w14:paraId="02CF1252" w14:textId="6A7F68BF" w:rsidR="006F2FF8" w:rsidRPr="00F43A56" w:rsidRDefault="00FF0D86" w:rsidP="00914D76">
            <w:pPr>
              <w:rPr>
                <w:sz w:val="22"/>
                <w:szCs w:val="22"/>
              </w:rPr>
            </w:pPr>
            <w:r w:rsidRPr="00CC2BD7">
              <w:rPr>
                <w:i/>
                <w:iCs/>
                <w:color w:val="70AD47" w:themeColor="accent6"/>
                <w:sz w:val="24"/>
              </w:rPr>
              <w:t>Jag uppfyller ovanstående krav</w:t>
            </w:r>
            <w:r w:rsidRPr="00CC2BD7">
              <w:rPr>
                <w:color w:val="70AD47" w:themeColor="accent6"/>
                <w:sz w:val="24"/>
              </w:rPr>
              <w:t xml:space="preserve"> </w:t>
            </w:r>
            <w:r w:rsidR="00CC2BD7">
              <w:rPr>
                <w:color w:val="70AD47" w:themeColor="accent6"/>
                <w:sz w:val="24"/>
              </w:rPr>
              <w:t xml:space="preserve"> - </w:t>
            </w:r>
            <w:r w:rsidRPr="00FF0D86">
              <w:rPr>
                <w:sz w:val="22"/>
                <w:szCs w:val="22"/>
              </w:rPr>
              <w:t xml:space="preserve">           </w:t>
            </w:r>
            <w:r w:rsidRPr="00FF0D86">
              <w:rPr>
                <w:color w:val="70AD47" w:themeColor="accent6"/>
                <w:sz w:val="32"/>
                <w:szCs w:val="34"/>
              </w:rPr>
              <w:sym w:font="Wingdings" w:char="F071"/>
            </w:r>
            <w:r w:rsidRPr="00FF0D86">
              <w:rPr>
                <w:color w:val="70AD47" w:themeColor="accent6"/>
                <w:sz w:val="32"/>
                <w:szCs w:val="34"/>
              </w:rPr>
              <w:t xml:space="preserve"> </w:t>
            </w:r>
            <w:r w:rsidRPr="00FF0D86">
              <w:rPr>
                <w:color w:val="70AD47" w:themeColor="accent6"/>
                <w:sz w:val="24"/>
                <w:szCs w:val="26"/>
              </w:rPr>
              <w:t>Ja</w:t>
            </w:r>
            <w:r w:rsidRPr="00FF0D86">
              <w:rPr>
                <w:sz w:val="32"/>
                <w:szCs w:val="34"/>
              </w:rPr>
              <w:t xml:space="preserve">               </w:t>
            </w:r>
            <w:r w:rsidRPr="00FF0D86">
              <w:rPr>
                <w:color w:val="EE0000"/>
                <w:sz w:val="32"/>
                <w:szCs w:val="34"/>
              </w:rPr>
              <w:sym w:font="Wingdings" w:char="F071"/>
            </w:r>
            <w:r w:rsidRPr="00FF0D86">
              <w:rPr>
                <w:color w:val="EE0000"/>
                <w:sz w:val="24"/>
                <w:szCs w:val="26"/>
              </w:rPr>
              <w:t>Ne</w:t>
            </w:r>
            <w:r w:rsidR="0018370B">
              <w:rPr>
                <w:color w:val="EE0000"/>
                <w:sz w:val="24"/>
                <w:szCs w:val="26"/>
              </w:rPr>
              <w:t>j</w:t>
            </w:r>
          </w:p>
        </w:tc>
      </w:tr>
    </w:tbl>
    <w:p w14:paraId="394B97FF" w14:textId="1F775A10" w:rsidR="007B5171" w:rsidRDefault="00921E36" w:rsidP="00F93A13">
      <w:pPr>
        <w:pStyle w:val="Rubrik3"/>
        <w:spacing w:line="360" w:lineRule="auto"/>
      </w:pPr>
      <w:r>
        <w:t>Fyll i nedanstående uppgifter (Skriv tydligt / Texta</w:t>
      </w:r>
      <w:r w:rsidR="00785933">
        <w:t>).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B71B72" w14:paraId="63CAFA0C" w14:textId="77777777" w:rsidTr="001D1CE2">
        <w:trPr>
          <w:trHeight w:val="737"/>
        </w:trPr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8B029" w14:textId="5020CD7A" w:rsidR="00B71B72" w:rsidRDefault="00351D5B" w:rsidP="00351D5B">
            <w:r>
              <w:t>Namn</w:t>
            </w:r>
            <w:r w:rsidR="009F5F4D">
              <w:t>:</w:t>
            </w:r>
          </w:p>
        </w:tc>
      </w:tr>
      <w:tr w:rsidR="006F5D11" w14:paraId="5A9E13E3" w14:textId="77777777" w:rsidTr="001D1CE2">
        <w:trPr>
          <w:trHeight w:val="737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73FF9" w14:textId="1F530CDA" w:rsidR="006F5D11" w:rsidRDefault="00A979DC" w:rsidP="00351D5B">
            <w:r>
              <w:t>Adress</w:t>
            </w:r>
            <w:r w:rsidR="009F5F4D">
              <w:t>:</w:t>
            </w:r>
          </w:p>
        </w:tc>
      </w:tr>
      <w:tr w:rsidR="006B5D2D" w14:paraId="3D867001" w14:textId="77777777" w:rsidTr="001D1CE2">
        <w:trPr>
          <w:trHeight w:val="737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DE2E6" w14:textId="16F06235" w:rsidR="006B5D2D" w:rsidRDefault="00A979DC" w:rsidP="00351D5B">
            <w:r>
              <w:t>Postnummer</w:t>
            </w:r>
            <w:r w:rsidR="009F5F4D">
              <w:t>:</w:t>
            </w:r>
          </w:p>
        </w:tc>
        <w:tc>
          <w:tcPr>
            <w:tcW w:w="5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67FEC" w14:textId="1EF45AFB" w:rsidR="006B5D2D" w:rsidRDefault="009F5F4D" w:rsidP="00351D5B">
            <w:r>
              <w:t>Postort:</w:t>
            </w:r>
          </w:p>
        </w:tc>
      </w:tr>
      <w:tr w:rsidR="006B5D2D" w14:paraId="2940DC5B" w14:textId="77777777" w:rsidTr="001D1CE2">
        <w:trPr>
          <w:trHeight w:val="737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3A629" w14:textId="3FD62FB1" w:rsidR="006B5D2D" w:rsidRDefault="009F5F4D" w:rsidP="00351D5B">
            <w:r>
              <w:t>Telefonnummer:</w:t>
            </w:r>
          </w:p>
        </w:tc>
        <w:tc>
          <w:tcPr>
            <w:tcW w:w="5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A5DE4" w14:textId="15A43927" w:rsidR="006B5D2D" w:rsidRDefault="00F705E7" w:rsidP="00351D5B">
            <w:r>
              <w:t>Mobiltelefonnummer:</w:t>
            </w:r>
          </w:p>
        </w:tc>
      </w:tr>
      <w:tr w:rsidR="006F5D11" w14:paraId="41C3A993" w14:textId="77777777" w:rsidTr="001D1CE2">
        <w:trPr>
          <w:trHeight w:val="737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0E3993" w14:textId="3050EF08" w:rsidR="006F5D11" w:rsidRDefault="007777D4" w:rsidP="00351D5B">
            <w:r>
              <w:t>Mailadress</w:t>
            </w:r>
          </w:p>
        </w:tc>
      </w:tr>
      <w:tr w:rsidR="006F5D11" w14:paraId="7C626F1F" w14:textId="77777777" w:rsidTr="001D1CE2">
        <w:trPr>
          <w:trHeight w:val="737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A0158" w14:textId="07AE34F7" w:rsidR="006F5D11" w:rsidRDefault="007777D4" w:rsidP="00351D5B">
            <w:r>
              <w:t>Personnummer:</w:t>
            </w:r>
          </w:p>
        </w:tc>
      </w:tr>
      <w:tr w:rsidR="006F5D11" w:rsidRPr="0018370B" w14:paraId="072281FB" w14:textId="77777777" w:rsidTr="00767B93">
        <w:trPr>
          <w:trHeight w:val="454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7977" w14:textId="038A76ED" w:rsidR="006F5D11" w:rsidRPr="0018370B" w:rsidRDefault="001D1CE2" w:rsidP="007777D4">
            <w:pPr>
              <w:jc w:val="center"/>
              <w:rPr>
                <w:sz w:val="16"/>
                <w:szCs w:val="16"/>
              </w:rPr>
            </w:pPr>
            <w:r w:rsidRPr="0018370B">
              <w:rPr>
                <w:color w:val="0070C0"/>
                <w:sz w:val="16"/>
                <w:szCs w:val="16"/>
              </w:rPr>
              <w:t>Jag medger att Nercia Utbildning AB får skicka vidare mina uppgifter till Arbetsförmedlingen.</w:t>
            </w:r>
          </w:p>
        </w:tc>
      </w:tr>
      <w:tr w:rsidR="003A3F50" w14:paraId="403BF3B1" w14:textId="77777777" w:rsidTr="001D1CE2">
        <w:trPr>
          <w:trHeight w:val="907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074C1" w14:textId="36172E17" w:rsidR="003E3856" w:rsidRDefault="00143FD3" w:rsidP="00351D5B">
            <w:r>
              <w:t xml:space="preserve">Jag intygar att </w:t>
            </w:r>
            <w:r w:rsidR="00A774F6">
              <w:t>ovanstående information stämmer:</w:t>
            </w:r>
            <w:r w:rsidR="001D1CE2">
              <w:t xml:space="preserve"> </w:t>
            </w:r>
          </w:p>
        </w:tc>
      </w:tr>
    </w:tbl>
    <w:p w14:paraId="3EA39986" w14:textId="3E40DA13" w:rsidR="00EC51D4" w:rsidRPr="006303E3" w:rsidRDefault="00F71563" w:rsidP="001D1CE2">
      <w:pPr>
        <w:pStyle w:val="KursivNercia"/>
        <w:rPr>
          <w:i w:val="0"/>
          <w:iCs/>
        </w:rPr>
      </w:pPr>
      <w:r w:rsidRPr="006303E3">
        <w:rPr>
          <w:i w:val="0"/>
          <w:iCs/>
        </w:rPr>
        <w:t>Underskrift</w:t>
      </w:r>
      <w:r w:rsidR="00A774F6">
        <w:rPr>
          <w:i w:val="0"/>
          <w:iCs/>
        </w:rPr>
        <w:t>.</w:t>
      </w:r>
    </w:p>
    <w:sectPr w:rsidR="00EC51D4" w:rsidRPr="006303E3" w:rsidSect="0018370B">
      <w:footerReference w:type="default" r:id="rId8"/>
      <w:pgSz w:w="11906" w:h="16838"/>
      <w:pgMar w:top="720" w:right="720" w:bottom="720" w:left="720" w:header="73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BFD07B" w14:textId="77777777" w:rsidR="00FE6B10" w:rsidRDefault="00FE6B10" w:rsidP="00026EC1">
      <w:r>
        <w:separator/>
      </w:r>
    </w:p>
  </w:endnote>
  <w:endnote w:type="continuationSeparator" w:id="0">
    <w:p w14:paraId="090DA1B8" w14:textId="77777777" w:rsidR="00FE6B10" w:rsidRDefault="00FE6B10" w:rsidP="0002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Ubuntu Light">
    <w:altName w:val="Ubuntu Medium"/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S-brödtext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ccord">
    <w:altName w:val="Calibri"/>
    <w:panose1 w:val="020B0604020202020204"/>
    <w:charset w:val="4D"/>
    <w:family w:val="auto"/>
    <w:notTrueType/>
    <w:pitch w:val="variable"/>
    <w:sig w:usb0="8000002F" w:usb1="4000004A" w:usb2="00000000" w:usb3="00000000" w:csb0="00000111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84B4FF" w14:textId="4319E46B" w:rsidR="00143023" w:rsidRPr="00173E0C" w:rsidRDefault="00410344" w:rsidP="00410344">
    <w:pPr>
      <w:pStyle w:val="Sidfot"/>
      <w:spacing w:line="276" w:lineRule="auto"/>
      <w:rPr>
        <w:szCs w:val="18"/>
      </w:rPr>
    </w:pPr>
    <w:r w:rsidRPr="00173E0C">
      <w:rPr>
        <w:b/>
        <w:bCs/>
        <w:noProof/>
        <w:szCs w:val="18"/>
      </w:rPr>
      <w:drawing>
        <wp:anchor distT="0" distB="0" distL="114300" distR="114300" simplePos="0" relativeHeight="251659264" behindDoc="0" locked="1" layoutInCell="1" allowOverlap="1" wp14:anchorId="24A67EE6" wp14:editId="225EF66D">
          <wp:simplePos x="0" y="0"/>
          <wp:positionH relativeFrom="column">
            <wp:posOffset>4551045</wp:posOffset>
          </wp:positionH>
          <wp:positionV relativeFrom="paragraph">
            <wp:posOffset>203200</wp:posOffset>
          </wp:positionV>
          <wp:extent cx="1401445" cy="280670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1445" cy="280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E5D" w:rsidRPr="00173E0C">
      <w:rPr>
        <w:b/>
        <w:bCs/>
        <w:szCs w:val="18"/>
      </w:rPr>
      <w:t xml:space="preserve">Nercia </w:t>
    </w:r>
    <w:r w:rsidR="001D1CE2">
      <w:rPr>
        <w:b/>
        <w:bCs/>
        <w:szCs w:val="18"/>
      </w:rPr>
      <w:t>Utbildning AB</w:t>
    </w:r>
    <w:r w:rsidR="00CC7505" w:rsidRPr="00173E0C">
      <w:rPr>
        <w:szCs w:val="18"/>
      </w:rPr>
      <w:br/>
    </w:r>
    <w:r w:rsidR="00143023" w:rsidRPr="00EC51D4">
      <w:rPr>
        <w:sz w:val="16"/>
        <w:szCs w:val="16"/>
      </w:rPr>
      <w:t xml:space="preserve">Telefon: </w:t>
    </w:r>
    <w:r w:rsidR="00066EE0">
      <w:rPr>
        <w:sz w:val="16"/>
        <w:szCs w:val="16"/>
      </w:rPr>
      <w:t>0760-006306</w:t>
    </w:r>
    <w:r w:rsidR="00143023" w:rsidRPr="00EC51D4">
      <w:rPr>
        <w:sz w:val="16"/>
        <w:szCs w:val="16"/>
      </w:rPr>
      <w:br/>
      <w:t>Mail</w:t>
    </w:r>
    <w:r w:rsidR="00EC51D4">
      <w:rPr>
        <w:sz w:val="16"/>
        <w:szCs w:val="16"/>
      </w:rPr>
      <w:t>:</w:t>
    </w:r>
    <w:hyperlink r:id="rId2" w:history="1">
      <w:r w:rsidR="00C020B6" w:rsidRPr="00065833">
        <w:rPr>
          <w:rStyle w:val="Hyperlnk"/>
          <w:sz w:val="16"/>
          <w:szCs w:val="16"/>
        </w:rPr>
        <w:t xml:space="preserve"> egon.karlsson@nercia.se</w:t>
      </w:r>
    </w:hyperlink>
    <w:r w:rsidR="00173E0C" w:rsidRPr="00EC51D4">
      <w:rPr>
        <w:sz w:val="16"/>
        <w:szCs w:val="16"/>
      </w:rPr>
      <w:br/>
      <w:t xml:space="preserve">Web: </w:t>
    </w:r>
    <w:hyperlink r:id="rId3" w:history="1">
      <w:r w:rsidR="00173E0C" w:rsidRPr="00EC51D4">
        <w:rPr>
          <w:rStyle w:val="Hyperlnk"/>
          <w:color w:val="000000" w:themeColor="text1"/>
          <w:sz w:val="16"/>
          <w:szCs w:val="16"/>
          <w:u w:val="none"/>
        </w:rPr>
        <w:t>www.nercia.se</w:t>
      </w:r>
    </w:hyperlink>
    <w:r w:rsidR="00143023" w:rsidRPr="00173E0C">
      <w:rPr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CCA6FF" w14:textId="77777777" w:rsidR="00FE6B10" w:rsidRDefault="00FE6B10" w:rsidP="00026EC1">
      <w:r>
        <w:separator/>
      </w:r>
    </w:p>
  </w:footnote>
  <w:footnote w:type="continuationSeparator" w:id="0">
    <w:p w14:paraId="1C6E20D8" w14:textId="77777777" w:rsidR="00FE6B10" w:rsidRDefault="00FE6B10" w:rsidP="00026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356D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98EB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4086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2AD2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36A2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5072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2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D63A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FEA5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30484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341B8B"/>
    <w:multiLevelType w:val="hybridMultilevel"/>
    <w:tmpl w:val="94AAAF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14FF5"/>
    <w:multiLevelType w:val="multilevel"/>
    <w:tmpl w:val="F2C8892A"/>
    <w:lvl w:ilvl="0">
      <w:start w:val="1"/>
      <w:numFmt w:val="none"/>
      <w:pStyle w:val="Punktlista1Nercia"/>
      <w:lvlText w:val="-"/>
      <w:lvlJc w:val="left"/>
      <w:pPr>
        <w:ind w:left="530" w:hanging="360"/>
      </w:pPr>
      <w:rPr>
        <w:rFonts w:ascii="Ubuntu" w:hAnsi="Ubuntu" w:hint="default"/>
        <w:b w:val="0"/>
        <w:i w:val="0"/>
        <w:color w:val="000000" w:themeColor="text1"/>
        <w:sz w:val="18"/>
      </w:rPr>
    </w:lvl>
    <w:lvl w:ilvl="1">
      <w:start w:val="1"/>
      <w:numFmt w:val="none"/>
      <w:lvlText w:val="-"/>
      <w:lvlJc w:val="left"/>
      <w:pPr>
        <w:ind w:left="890" w:hanging="360"/>
      </w:pPr>
      <w:rPr>
        <w:rFonts w:ascii="Ubuntu" w:hAnsi="Ubuntu" w:hint="default"/>
        <w:b w:val="0"/>
        <w:i w:val="0"/>
        <w:color w:val="000000" w:themeColor="text1"/>
        <w:sz w:val="18"/>
      </w:rPr>
    </w:lvl>
    <w:lvl w:ilvl="2">
      <w:start w:val="1"/>
      <w:numFmt w:val="none"/>
      <w:lvlText w:val="-"/>
      <w:lvlJc w:val="left"/>
      <w:pPr>
        <w:ind w:left="125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97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3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10" w:hanging="360"/>
      </w:pPr>
      <w:rPr>
        <w:rFonts w:ascii="Symbol" w:hAnsi="Symbol" w:hint="default"/>
      </w:rPr>
    </w:lvl>
  </w:abstractNum>
  <w:abstractNum w:abstractNumId="12" w15:restartNumberingAfterBreak="0">
    <w:nsid w:val="2B161493"/>
    <w:multiLevelType w:val="hybridMultilevel"/>
    <w:tmpl w:val="E13A13A6"/>
    <w:lvl w:ilvl="0" w:tplc="BC42CB60">
      <w:start w:val="1"/>
      <w:numFmt w:val="bullet"/>
      <w:pStyle w:val="Punktlista2Nercia"/>
      <w:lvlText w:val="-"/>
      <w:lvlJc w:val="left"/>
      <w:pPr>
        <w:ind w:left="700" w:hanging="360"/>
      </w:pPr>
      <w:rPr>
        <w:rFonts w:ascii="Ubuntu" w:hAnsi="Ubuntu" w:hint="default"/>
        <w:sz w:val="2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222EC"/>
    <w:multiLevelType w:val="multilevel"/>
    <w:tmpl w:val="A39C4130"/>
    <w:styleLink w:val="Aktuelllista5"/>
    <w:lvl w:ilvl="0">
      <w:start w:val="1"/>
      <w:numFmt w:val="none"/>
      <w:lvlText w:val="-"/>
      <w:lvlJc w:val="left"/>
      <w:pPr>
        <w:ind w:left="530" w:hanging="360"/>
      </w:pPr>
      <w:rPr>
        <w:rFonts w:ascii="Ubuntu" w:hAnsi="Ubuntu" w:hint="default"/>
        <w:b w:val="0"/>
        <w:i w:val="0"/>
        <w:color w:val="000000" w:themeColor="text1"/>
        <w:sz w:val="18"/>
      </w:rPr>
    </w:lvl>
    <w:lvl w:ilvl="1">
      <w:start w:val="1"/>
      <w:numFmt w:val="none"/>
      <w:lvlText w:val="-"/>
      <w:lvlJc w:val="left"/>
      <w:pPr>
        <w:ind w:left="89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97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3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10" w:hanging="360"/>
      </w:pPr>
      <w:rPr>
        <w:rFonts w:ascii="Symbol" w:hAnsi="Symbol" w:hint="default"/>
      </w:rPr>
    </w:lvl>
  </w:abstractNum>
  <w:abstractNum w:abstractNumId="14" w15:restartNumberingAfterBreak="0">
    <w:nsid w:val="57440161"/>
    <w:multiLevelType w:val="multilevel"/>
    <w:tmpl w:val="AF9EB4C0"/>
    <w:styleLink w:val="Aktuelllista4"/>
    <w:lvl w:ilvl="0">
      <w:start w:val="1"/>
      <w:numFmt w:val="none"/>
      <w:lvlText w:val="-"/>
      <w:lvlJc w:val="left"/>
      <w:pPr>
        <w:ind w:left="530" w:hanging="360"/>
      </w:pPr>
      <w:rPr>
        <w:rFonts w:ascii="Ubuntu" w:hAnsi="Ubuntu" w:hint="default"/>
        <w:b w:val="0"/>
        <w:i w:val="0"/>
        <w:color w:val="000000" w:themeColor="text1"/>
        <w:sz w:val="18"/>
      </w:rPr>
    </w:lvl>
    <w:lvl w:ilvl="1">
      <w:start w:val="1"/>
      <w:numFmt w:val="none"/>
      <w:lvlText w:val="-"/>
      <w:lvlJc w:val="left"/>
      <w:pPr>
        <w:ind w:left="89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97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3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10" w:hanging="360"/>
      </w:pPr>
      <w:rPr>
        <w:rFonts w:ascii="Symbol" w:hAnsi="Symbol" w:hint="default"/>
      </w:rPr>
    </w:lvl>
  </w:abstractNum>
  <w:abstractNum w:abstractNumId="15" w15:restartNumberingAfterBreak="0">
    <w:nsid w:val="57D0090B"/>
    <w:multiLevelType w:val="multilevel"/>
    <w:tmpl w:val="81681730"/>
    <w:styleLink w:val="Aktuelllista2"/>
    <w:lvl w:ilvl="0">
      <w:start w:val="1"/>
      <w:numFmt w:val="bullet"/>
      <w:lvlText w:val="-"/>
      <w:lvlJc w:val="left"/>
      <w:pPr>
        <w:ind w:left="530" w:hanging="360"/>
      </w:pPr>
      <w:rPr>
        <w:rFonts w:ascii="Ubuntu" w:hAnsi="Ubuntu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A358A9"/>
    <w:multiLevelType w:val="multilevel"/>
    <w:tmpl w:val="81681730"/>
    <w:styleLink w:val="Aktuelllista3"/>
    <w:lvl w:ilvl="0">
      <w:start w:val="1"/>
      <w:numFmt w:val="bullet"/>
      <w:lvlText w:val="-"/>
      <w:lvlJc w:val="left"/>
      <w:pPr>
        <w:ind w:left="530" w:hanging="360"/>
      </w:pPr>
      <w:rPr>
        <w:rFonts w:ascii="Ubuntu" w:hAnsi="Ubuntu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F31B9"/>
    <w:multiLevelType w:val="multilevel"/>
    <w:tmpl w:val="4CACF4B6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912143">
    <w:abstractNumId w:val="4"/>
  </w:num>
  <w:num w:numId="2" w16cid:durableId="1999577744">
    <w:abstractNumId w:val="5"/>
  </w:num>
  <w:num w:numId="3" w16cid:durableId="2006976348">
    <w:abstractNumId w:val="6"/>
  </w:num>
  <w:num w:numId="4" w16cid:durableId="161165319">
    <w:abstractNumId w:val="7"/>
  </w:num>
  <w:num w:numId="5" w16cid:durableId="762998671">
    <w:abstractNumId w:val="9"/>
  </w:num>
  <w:num w:numId="6" w16cid:durableId="317882223">
    <w:abstractNumId w:val="0"/>
  </w:num>
  <w:num w:numId="7" w16cid:durableId="1626157781">
    <w:abstractNumId w:val="1"/>
  </w:num>
  <w:num w:numId="8" w16cid:durableId="1136878209">
    <w:abstractNumId w:val="2"/>
  </w:num>
  <w:num w:numId="9" w16cid:durableId="1374691508">
    <w:abstractNumId w:val="3"/>
  </w:num>
  <w:num w:numId="10" w16cid:durableId="439688736">
    <w:abstractNumId w:val="8"/>
  </w:num>
  <w:num w:numId="11" w16cid:durableId="560406680">
    <w:abstractNumId w:val="11"/>
  </w:num>
  <w:num w:numId="12" w16cid:durableId="1115097232">
    <w:abstractNumId w:val="17"/>
  </w:num>
  <w:num w:numId="13" w16cid:durableId="382606048">
    <w:abstractNumId w:val="15"/>
  </w:num>
  <w:num w:numId="14" w16cid:durableId="1679578198">
    <w:abstractNumId w:val="12"/>
  </w:num>
  <w:num w:numId="15" w16cid:durableId="192232103">
    <w:abstractNumId w:val="16"/>
  </w:num>
  <w:num w:numId="16" w16cid:durableId="653725603">
    <w:abstractNumId w:val="14"/>
  </w:num>
  <w:num w:numId="17" w16cid:durableId="1788159675">
    <w:abstractNumId w:val="13"/>
  </w:num>
  <w:num w:numId="18" w16cid:durableId="165637620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hideSpellingErrors/>
  <w:hideGrammaticalError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3D"/>
    <w:rsid w:val="00023897"/>
    <w:rsid w:val="00026EC1"/>
    <w:rsid w:val="00043F36"/>
    <w:rsid w:val="00066EE0"/>
    <w:rsid w:val="00102080"/>
    <w:rsid w:val="00111BBB"/>
    <w:rsid w:val="0011776E"/>
    <w:rsid w:val="00143023"/>
    <w:rsid w:val="00143FD3"/>
    <w:rsid w:val="00173E0C"/>
    <w:rsid w:val="0018370B"/>
    <w:rsid w:val="001A03EE"/>
    <w:rsid w:val="001A7F1C"/>
    <w:rsid w:val="001D1CE2"/>
    <w:rsid w:val="001D2B81"/>
    <w:rsid w:val="001D754A"/>
    <w:rsid w:val="001E4543"/>
    <w:rsid w:val="00263284"/>
    <w:rsid w:val="0028733D"/>
    <w:rsid w:val="002B09A6"/>
    <w:rsid w:val="002B2E6A"/>
    <w:rsid w:val="003408AB"/>
    <w:rsid w:val="00351D5B"/>
    <w:rsid w:val="00355581"/>
    <w:rsid w:val="00363C0B"/>
    <w:rsid w:val="00387147"/>
    <w:rsid w:val="003877D8"/>
    <w:rsid w:val="0039074A"/>
    <w:rsid w:val="003A06A4"/>
    <w:rsid w:val="003A3F50"/>
    <w:rsid w:val="003A4615"/>
    <w:rsid w:val="003A71AA"/>
    <w:rsid w:val="003E3856"/>
    <w:rsid w:val="003F11AF"/>
    <w:rsid w:val="0040343C"/>
    <w:rsid w:val="004077E8"/>
    <w:rsid w:val="00410344"/>
    <w:rsid w:val="004330CE"/>
    <w:rsid w:val="004B5EA1"/>
    <w:rsid w:val="004C26B1"/>
    <w:rsid w:val="004F64E5"/>
    <w:rsid w:val="00514812"/>
    <w:rsid w:val="00521533"/>
    <w:rsid w:val="005245E5"/>
    <w:rsid w:val="00527F92"/>
    <w:rsid w:val="00532B10"/>
    <w:rsid w:val="00542CEB"/>
    <w:rsid w:val="00553152"/>
    <w:rsid w:val="005D30E9"/>
    <w:rsid w:val="00600231"/>
    <w:rsid w:val="00611AC1"/>
    <w:rsid w:val="006303E3"/>
    <w:rsid w:val="00686810"/>
    <w:rsid w:val="006B5D2D"/>
    <w:rsid w:val="006E175C"/>
    <w:rsid w:val="006F2FF8"/>
    <w:rsid w:val="006F5D11"/>
    <w:rsid w:val="007131BD"/>
    <w:rsid w:val="00767B93"/>
    <w:rsid w:val="007777D4"/>
    <w:rsid w:val="00785933"/>
    <w:rsid w:val="007B5171"/>
    <w:rsid w:val="00806EA4"/>
    <w:rsid w:val="00814520"/>
    <w:rsid w:val="00823590"/>
    <w:rsid w:val="008276FF"/>
    <w:rsid w:val="008C12F2"/>
    <w:rsid w:val="008C7430"/>
    <w:rsid w:val="008E76EB"/>
    <w:rsid w:val="008F3F44"/>
    <w:rsid w:val="00911683"/>
    <w:rsid w:val="00914D76"/>
    <w:rsid w:val="00916205"/>
    <w:rsid w:val="00921E36"/>
    <w:rsid w:val="00933987"/>
    <w:rsid w:val="009B56AF"/>
    <w:rsid w:val="009E4E34"/>
    <w:rsid w:val="009F5F4D"/>
    <w:rsid w:val="00A10CDF"/>
    <w:rsid w:val="00A20E30"/>
    <w:rsid w:val="00A75230"/>
    <w:rsid w:val="00A774F6"/>
    <w:rsid w:val="00A979DC"/>
    <w:rsid w:val="00AA1911"/>
    <w:rsid w:val="00B1749A"/>
    <w:rsid w:val="00B37C47"/>
    <w:rsid w:val="00B71B72"/>
    <w:rsid w:val="00BB2E5D"/>
    <w:rsid w:val="00BE1A12"/>
    <w:rsid w:val="00BF1228"/>
    <w:rsid w:val="00C020B6"/>
    <w:rsid w:val="00C133BF"/>
    <w:rsid w:val="00C22225"/>
    <w:rsid w:val="00C37688"/>
    <w:rsid w:val="00C42035"/>
    <w:rsid w:val="00C447EB"/>
    <w:rsid w:val="00C86557"/>
    <w:rsid w:val="00CA43D4"/>
    <w:rsid w:val="00CC2BD7"/>
    <w:rsid w:val="00CC7505"/>
    <w:rsid w:val="00CF6863"/>
    <w:rsid w:val="00D4739B"/>
    <w:rsid w:val="00D54AAA"/>
    <w:rsid w:val="00D55F4D"/>
    <w:rsid w:val="00DA1426"/>
    <w:rsid w:val="00E1105D"/>
    <w:rsid w:val="00E25935"/>
    <w:rsid w:val="00E319AA"/>
    <w:rsid w:val="00E5199E"/>
    <w:rsid w:val="00E6398F"/>
    <w:rsid w:val="00E666B5"/>
    <w:rsid w:val="00E67CD4"/>
    <w:rsid w:val="00EB490A"/>
    <w:rsid w:val="00EC51D4"/>
    <w:rsid w:val="00EE0E84"/>
    <w:rsid w:val="00EF179B"/>
    <w:rsid w:val="00F16C01"/>
    <w:rsid w:val="00F1743C"/>
    <w:rsid w:val="00F432DD"/>
    <w:rsid w:val="00F43A56"/>
    <w:rsid w:val="00F472BB"/>
    <w:rsid w:val="00F705E7"/>
    <w:rsid w:val="00F71563"/>
    <w:rsid w:val="00F765E2"/>
    <w:rsid w:val="00F83437"/>
    <w:rsid w:val="00F8555A"/>
    <w:rsid w:val="00F93A13"/>
    <w:rsid w:val="00FB41B6"/>
    <w:rsid w:val="00FC21D4"/>
    <w:rsid w:val="00FD7AB4"/>
    <w:rsid w:val="00FE6B10"/>
    <w:rsid w:val="00FF0D86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7C48"/>
  <w15:chartTrackingRefBased/>
  <w15:docId w15:val="{42A50205-B95D-4A26-B047-C0726BAC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Ubuntu Light" w:eastAsiaTheme="minorHAnsi" w:hAnsi="Ubuntu Light" w:cs="Times New Roman (CS-brödtext)"/>
        <w:sz w:val="36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Nercia"/>
    <w:qFormat/>
    <w:rsid w:val="00EC51D4"/>
    <w:pPr>
      <w:spacing w:before="60" w:after="200" w:line="280" w:lineRule="exact"/>
    </w:pPr>
    <w:rPr>
      <w:rFonts w:ascii="Ubuntu" w:hAnsi="Ubuntu"/>
      <w:sz w:val="18"/>
    </w:rPr>
  </w:style>
  <w:style w:type="paragraph" w:styleId="Rubrik1">
    <w:name w:val="heading 1"/>
    <w:aliases w:val="Rubrik Nercia"/>
    <w:basedOn w:val="Normal"/>
    <w:next w:val="Underrubrik"/>
    <w:link w:val="Rubrik1Char"/>
    <w:uiPriority w:val="9"/>
    <w:qFormat/>
    <w:rsid w:val="00521533"/>
    <w:pPr>
      <w:keepNext/>
      <w:keepLines/>
      <w:spacing w:before="200" w:line="240" w:lineRule="auto"/>
      <w:outlineLvl w:val="0"/>
    </w:pPr>
    <w:rPr>
      <w:rFonts w:eastAsiaTheme="majorEastAsia" w:cstheme="majorBidi"/>
      <w:b/>
      <w:color w:val="007FBE"/>
      <w:sz w:val="4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rsid w:val="00611AC1"/>
    <w:pPr>
      <w:keepNext/>
      <w:keepLines/>
      <w:spacing w:before="40"/>
      <w:outlineLvl w:val="1"/>
    </w:pPr>
    <w:rPr>
      <w:rFonts w:eastAsiaTheme="majorEastAsia" w:cstheme="majorBidi"/>
      <w:color w:val="007FBE"/>
      <w:sz w:val="36"/>
      <w:szCs w:val="26"/>
    </w:rPr>
  </w:style>
  <w:style w:type="paragraph" w:styleId="Rubrik3">
    <w:name w:val="heading 3"/>
    <w:aliases w:val="Mellanrubrik Nercia"/>
    <w:basedOn w:val="Ingetavstnd"/>
    <w:next w:val="Normal"/>
    <w:link w:val="Rubrik3Char"/>
    <w:uiPriority w:val="9"/>
    <w:unhideWhenUsed/>
    <w:qFormat/>
    <w:rsid w:val="00EC51D4"/>
    <w:pPr>
      <w:keepNext/>
      <w:keepLines/>
      <w:spacing w:before="300"/>
      <w:outlineLvl w:val="2"/>
    </w:pPr>
    <w:rPr>
      <w:rFonts w:eastAsiaTheme="majorEastAsia" w:cstheme="majorBidi"/>
      <w:b/>
      <w:color w:val="007DC1"/>
      <w:sz w:val="20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611A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611A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Rubrik6">
    <w:name w:val="heading 6"/>
    <w:aliases w:val="Rubrik kursiv"/>
    <w:basedOn w:val="Normal"/>
    <w:next w:val="Normal"/>
    <w:link w:val="Rubrik6Char"/>
    <w:uiPriority w:val="9"/>
    <w:unhideWhenUsed/>
    <w:rsid w:val="00611AC1"/>
    <w:pPr>
      <w:keepNext/>
      <w:keepLines/>
      <w:spacing w:before="40"/>
      <w:outlineLvl w:val="5"/>
    </w:pPr>
    <w:rPr>
      <w:rFonts w:eastAsiaTheme="majorEastAsia" w:cstheme="majorBidi"/>
      <w:i/>
      <w:color w:val="007DC1"/>
      <w:sz w:val="36"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611AC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611AC1"/>
    <w:pPr>
      <w:keepNext/>
      <w:keepLines/>
      <w:spacing w:before="40"/>
      <w:outlineLvl w:val="7"/>
    </w:pPr>
    <w:rPr>
      <w:rFonts w:eastAsiaTheme="majorEastAsia" w:cstheme="majorBidi"/>
      <w:sz w:val="21"/>
      <w:szCs w:val="21"/>
    </w:rPr>
  </w:style>
  <w:style w:type="paragraph" w:styleId="Rubrik9">
    <w:name w:val="heading 9"/>
    <w:aliases w:val="Underrubrik 1"/>
    <w:basedOn w:val="Normal"/>
    <w:next w:val="Normal"/>
    <w:link w:val="Rubrik9Char"/>
    <w:uiPriority w:val="9"/>
    <w:unhideWhenUsed/>
    <w:rsid w:val="00611AC1"/>
    <w:pPr>
      <w:keepNext/>
      <w:keepLines/>
      <w:spacing w:before="40"/>
      <w:outlineLvl w:val="8"/>
    </w:pPr>
    <w:rPr>
      <w:rFonts w:eastAsiaTheme="majorEastAsia" w:cstheme="majorBidi"/>
      <w:iCs/>
      <w:color w:val="000000" w:themeColor="text1"/>
      <w:sz w:val="2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26EC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26EC1"/>
  </w:style>
  <w:style w:type="paragraph" w:styleId="Sidfot">
    <w:name w:val="footer"/>
    <w:basedOn w:val="Normal"/>
    <w:link w:val="SidfotChar"/>
    <w:uiPriority w:val="99"/>
    <w:unhideWhenUsed/>
    <w:rsid w:val="00143023"/>
    <w:pPr>
      <w:tabs>
        <w:tab w:val="center" w:pos="4536"/>
        <w:tab w:val="right" w:pos="9072"/>
      </w:tabs>
    </w:pPr>
    <w:rPr>
      <w:color w:val="000000" w:themeColor="text1"/>
    </w:rPr>
  </w:style>
  <w:style w:type="character" w:customStyle="1" w:styleId="SidfotChar">
    <w:name w:val="Sidfot Char"/>
    <w:basedOn w:val="Standardstycketeckensnitt"/>
    <w:link w:val="Sidfot"/>
    <w:uiPriority w:val="99"/>
    <w:rsid w:val="00143023"/>
    <w:rPr>
      <w:rFonts w:ascii="Ubuntu" w:hAnsi="Ubuntu"/>
      <w:color w:val="000000" w:themeColor="text1"/>
      <w:sz w:val="20"/>
    </w:rPr>
  </w:style>
  <w:style w:type="paragraph" w:styleId="Ingetavstnd">
    <w:name w:val="No Spacing"/>
    <w:uiPriority w:val="1"/>
    <w:rsid w:val="0040343C"/>
    <w:rPr>
      <w:rFonts w:ascii="Ubuntu" w:hAnsi="Ubuntu"/>
      <w:sz w:val="22"/>
    </w:rPr>
  </w:style>
  <w:style w:type="character" w:customStyle="1" w:styleId="Rubrik1Char">
    <w:name w:val="Rubrik 1 Char"/>
    <w:aliases w:val="Rubrik Nercia Char"/>
    <w:basedOn w:val="Standardstycketeckensnitt"/>
    <w:link w:val="Rubrik1"/>
    <w:uiPriority w:val="9"/>
    <w:rsid w:val="00521533"/>
    <w:rPr>
      <w:rFonts w:ascii="Ubuntu" w:eastAsiaTheme="majorEastAsia" w:hAnsi="Ubuntu" w:cstheme="majorBidi"/>
      <w:b/>
      <w:color w:val="007FBE"/>
      <w:sz w:val="4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11AC1"/>
    <w:rPr>
      <w:rFonts w:ascii="Ubuntu" w:eastAsiaTheme="majorEastAsia" w:hAnsi="Ubuntu" w:cstheme="majorBidi"/>
      <w:color w:val="007FBE"/>
      <w:szCs w:val="26"/>
    </w:rPr>
  </w:style>
  <w:style w:type="paragraph" w:styleId="Brdtext">
    <w:name w:val="Body Text"/>
    <w:basedOn w:val="Normal"/>
    <w:link w:val="BrdtextChar"/>
    <w:uiPriority w:val="99"/>
    <w:semiHidden/>
    <w:unhideWhenUsed/>
    <w:qFormat/>
    <w:rsid w:val="0040343C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0343C"/>
    <w:rPr>
      <w:rFonts w:ascii="Ubuntu" w:hAnsi="Ubuntu"/>
      <w:sz w:val="22"/>
    </w:rPr>
  </w:style>
  <w:style w:type="character" w:styleId="Diskretbetoning">
    <w:name w:val="Subtle Emphasis"/>
    <w:basedOn w:val="Standardstycketeckensnitt"/>
    <w:uiPriority w:val="19"/>
    <w:rsid w:val="00EE0E84"/>
    <w:rPr>
      <w:i/>
      <w:iCs/>
      <w:color w:val="404040" w:themeColor="text1" w:themeTint="BF"/>
    </w:rPr>
  </w:style>
  <w:style w:type="paragraph" w:styleId="Avslutandetext">
    <w:name w:val="Closing"/>
    <w:basedOn w:val="Normal"/>
    <w:link w:val="AvslutandetextChar"/>
    <w:uiPriority w:val="99"/>
    <w:semiHidden/>
    <w:unhideWhenUsed/>
    <w:qFormat/>
    <w:rsid w:val="00EE0E84"/>
    <w:pPr>
      <w:spacing w:before="0"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EE0E84"/>
    <w:rPr>
      <w:rFonts w:ascii="Ubuntu" w:hAnsi="Ubuntu"/>
      <w:sz w:val="22"/>
    </w:rPr>
  </w:style>
  <w:style w:type="character" w:styleId="Betoning">
    <w:name w:val="Emphasis"/>
    <w:aliases w:val="Kursiv"/>
    <w:basedOn w:val="Standardstycketeckensnitt"/>
    <w:uiPriority w:val="20"/>
    <w:rsid w:val="00F472BB"/>
    <w:rPr>
      <w:rFonts w:ascii="Ubuntu" w:hAnsi="Ubuntu"/>
      <w:i/>
      <w:iCs/>
      <w:color w:val="000000" w:themeColor="text1"/>
      <w:sz w:val="20"/>
    </w:rPr>
  </w:style>
  <w:style w:type="character" w:styleId="Starkbetoning">
    <w:name w:val="Intense Emphasis"/>
    <w:basedOn w:val="Standardstycketeckensnitt"/>
    <w:uiPriority w:val="21"/>
    <w:rsid w:val="00F1743C"/>
    <w:rPr>
      <w:rFonts w:ascii="Accord" w:hAnsi="Accord"/>
      <w:i/>
      <w:iCs/>
      <w:color w:val="007FBE"/>
    </w:rPr>
  </w:style>
  <w:style w:type="character" w:styleId="Stark">
    <w:name w:val="Strong"/>
    <w:basedOn w:val="Standardstycketeckensnitt"/>
    <w:uiPriority w:val="22"/>
    <w:rsid w:val="00F1743C"/>
    <w:rPr>
      <w:rFonts w:ascii="Accord" w:hAnsi="Accord"/>
      <w:b/>
      <w:bCs/>
      <w:color w:val="auto"/>
    </w:rPr>
  </w:style>
  <w:style w:type="paragraph" w:styleId="Citat">
    <w:name w:val="Quote"/>
    <w:basedOn w:val="Normal"/>
    <w:next w:val="Normal"/>
    <w:link w:val="CitatChar"/>
    <w:uiPriority w:val="29"/>
    <w:rsid w:val="00F1743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743C"/>
    <w:rPr>
      <w:rFonts w:ascii="Accord" w:hAnsi="Accord"/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rsid w:val="00E5199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5199E"/>
    <w:rPr>
      <w:rFonts w:ascii="Accord" w:hAnsi="Accord"/>
      <w:i/>
      <w:iCs/>
    </w:rPr>
  </w:style>
  <w:style w:type="character" w:styleId="Diskretreferens">
    <w:name w:val="Subtle Reference"/>
    <w:basedOn w:val="Standardstycketeckensnitt"/>
    <w:uiPriority w:val="31"/>
    <w:rsid w:val="00F1743C"/>
    <w:rPr>
      <w:rFonts w:ascii="Accord" w:hAnsi="Accord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F1743C"/>
    <w:rPr>
      <w:rFonts w:ascii="Accord" w:hAnsi="Accord"/>
      <w:b/>
      <w:bCs/>
      <w:smallCaps/>
      <w:color w:val="007FBE"/>
      <w:spacing w:val="5"/>
    </w:rPr>
  </w:style>
  <w:style w:type="character" w:styleId="Bokenstitel">
    <w:name w:val="Book Title"/>
    <w:basedOn w:val="Standardstycketeckensnitt"/>
    <w:uiPriority w:val="33"/>
    <w:rsid w:val="00F1743C"/>
    <w:rPr>
      <w:rFonts w:ascii="Accord" w:hAnsi="Accord"/>
      <w:b/>
      <w:bCs/>
      <w:i/>
      <w:iCs/>
      <w:spacing w:val="5"/>
    </w:rPr>
  </w:style>
  <w:style w:type="paragraph" w:styleId="Liststycke">
    <w:name w:val="List Paragraph"/>
    <w:basedOn w:val="Normal"/>
    <w:uiPriority w:val="34"/>
    <w:rsid w:val="00F1743C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CC750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Radnummer">
    <w:name w:val="line number"/>
    <w:basedOn w:val="Standardstycketeckensnitt"/>
    <w:uiPriority w:val="99"/>
    <w:semiHidden/>
    <w:unhideWhenUsed/>
    <w:qFormat/>
    <w:rsid w:val="00EE0E84"/>
  </w:style>
  <w:style w:type="character" w:styleId="Hyperlnk">
    <w:name w:val="Hyperlink"/>
    <w:basedOn w:val="Standardstycketeckensnitt"/>
    <w:uiPriority w:val="99"/>
    <w:unhideWhenUsed/>
    <w:rsid w:val="00CC7505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C7505"/>
    <w:rPr>
      <w:color w:val="605E5C"/>
      <w:shd w:val="clear" w:color="auto" w:fill="E1DFDD"/>
    </w:rPr>
  </w:style>
  <w:style w:type="character" w:customStyle="1" w:styleId="Rubrik3Char">
    <w:name w:val="Rubrik 3 Char"/>
    <w:aliases w:val="Mellanrubrik Nercia Char"/>
    <w:basedOn w:val="Standardstycketeckensnitt"/>
    <w:link w:val="Rubrik3"/>
    <w:uiPriority w:val="9"/>
    <w:rsid w:val="00EC51D4"/>
    <w:rPr>
      <w:rFonts w:ascii="Ubuntu" w:eastAsiaTheme="majorEastAsia" w:hAnsi="Ubuntu" w:cstheme="majorBidi"/>
      <w:b/>
      <w:color w:val="007DC1"/>
      <w:sz w:val="20"/>
    </w:rPr>
  </w:style>
  <w:style w:type="character" w:customStyle="1" w:styleId="Rubrik4Char">
    <w:name w:val="Rubrik 4 Char"/>
    <w:basedOn w:val="Standardstycketeckensnitt"/>
    <w:link w:val="Rubrik4"/>
    <w:uiPriority w:val="9"/>
    <w:rsid w:val="00611AC1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611AC1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Rubrik6Char">
    <w:name w:val="Rubrik 6 Char"/>
    <w:aliases w:val="Rubrik kursiv Char"/>
    <w:basedOn w:val="Standardstycketeckensnitt"/>
    <w:link w:val="Rubrik6"/>
    <w:uiPriority w:val="9"/>
    <w:rsid w:val="00611AC1"/>
    <w:rPr>
      <w:rFonts w:ascii="Ubuntu" w:eastAsiaTheme="majorEastAsia" w:hAnsi="Ubuntu" w:cstheme="majorBidi"/>
      <w:i/>
      <w:color w:val="007DC1"/>
    </w:rPr>
  </w:style>
  <w:style w:type="character" w:customStyle="1" w:styleId="Rubrik7Char">
    <w:name w:val="Rubrik 7 Char"/>
    <w:basedOn w:val="Standardstycketeckensnitt"/>
    <w:link w:val="Rubrik7"/>
    <w:uiPriority w:val="9"/>
    <w:rsid w:val="00611AC1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rsid w:val="00611AC1"/>
    <w:rPr>
      <w:rFonts w:ascii="Ubuntu" w:eastAsiaTheme="majorEastAsia" w:hAnsi="Ubuntu" w:cstheme="majorBidi"/>
      <w:sz w:val="21"/>
      <w:szCs w:val="21"/>
    </w:rPr>
  </w:style>
  <w:style w:type="character" w:customStyle="1" w:styleId="Rubrik9Char">
    <w:name w:val="Rubrik 9 Char"/>
    <w:aliases w:val="Underrubrik 1 Char"/>
    <w:basedOn w:val="Standardstycketeckensnitt"/>
    <w:link w:val="Rubrik9"/>
    <w:uiPriority w:val="9"/>
    <w:rsid w:val="00611AC1"/>
    <w:rPr>
      <w:rFonts w:ascii="Ubuntu" w:eastAsiaTheme="majorEastAsia" w:hAnsi="Ubuntu" w:cstheme="majorBidi"/>
      <w:iCs/>
      <w:color w:val="000000" w:themeColor="text1"/>
      <w:sz w:val="28"/>
      <w:szCs w:val="21"/>
    </w:rPr>
  </w:style>
  <w:style w:type="paragraph" w:styleId="Underrubrik">
    <w:name w:val="Subtitle"/>
    <w:aliases w:val="Ingress Nercia"/>
    <w:next w:val="Normal"/>
    <w:link w:val="UnderrubrikChar"/>
    <w:uiPriority w:val="11"/>
    <w:qFormat/>
    <w:rsid w:val="00EC51D4"/>
    <w:pPr>
      <w:numPr>
        <w:ilvl w:val="1"/>
      </w:numPr>
      <w:spacing w:before="400" w:after="400" w:line="340" w:lineRule="exact"/>
    </w:pPr>
    <w:rPr>
      <w:rFonts w:ascii="Ubuntu" w:eastAsiaTheme="minorEastAsia" w:hAnsi="Ubuntu"/>
      <w:color w:val="000000" w:themeColor="text1"/>
      <w:sz w:val="26"/>
      <w:szCs w:val="22"/>
    </w:rPr>
  </w:style>
  <w:style w:type="character" w:customStyle="1" w:styleId="UnderrubrikChar">
    <w:name w:val="Underrubrik Char"/>
    <w:aliases w:val="Ingress Nercia Char"/>
    <w:basedOn w:val="Standardstycketeckensnitt"/>
    <w:link w:val="Underrubrik"/>
    <w:uiPriority w:val="11"/>
    <w:rsid w:val="00EC51D4"/>
    <w:rPr>
      <w:rFonts w:ascii="Ubuntu" w:eastAsiaTheme="minorEastAsia" w:hAnsi="Ubuntu"/>
      <w:color w:val="000000" w:themeColor="text1"/>
      <w:sz w:val="26"/>
      <w:szCs w:val="22"/>
    </w:rPr>
  </w:style>
  <w:style w:type="paragraph" w:styleId="Rubrik">
    <w:name w:val="Title"/>
    <w:basedOn w:val="Normal"/>
    <w:next w:val="Normal"/>
    <w:link w:val="RubrikChar"/>
    <w:uiPriority w:val="10"/>
    <w:rsid w:val="00EE0E84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E0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ursivNercia">
    <w:name w:val="Kursiv Nercia"/>
    <w:basedOn w:val="Normal"/>
    <w:next w:val="Normal"/>
    <w:qFormat/>
    <w:rsid w:val="00916205"/>
    <w:pPr>
      <w:spacing w:line="300" w:lineRule="exact"/>
    </w:pPr>
    <w:rPr>
      <w:i/>
      <w:color w:val="000000" w:themeColor="text1"/>
    </w:rPr>
  </w:style>
  <w:style w:type="paragraph" w:styleId="Punktlista">
    <w:name w:val="List Bullet"/>
    <w:basedOn w:val="Normal"/>
    <w:uiPriority w:val="99"/>
    <w:semiHidden/>
    <w:unhideWhenUsed/>
    <w:qFormat/>
    <w:rsid w:val="004F64E5"/>
    <w:pPr>
      <w:numPr>
        <w:numId w:val="5"/>
      </w:numPr>
      <w:ind w:left="357" w:hanging="357"/>
      <w:contextualSpacing/>
    </w:pPr>
  </w:style>
  <w:style w:type="paragraph" w:customStyle="1" w:styleId="Punktlista1Nercia">
    <w:name w:val="Punktlista 1 Nercia"/>
    <w:qFormat/>
    <w:rsid w:val="00C22225"/>
    <w:pPr>
      <w:numPr>
        <w:numId w:val="11"/>
      </w:numPr>
      <w:tabs>
        <w:tab w:val="left" w:pos="120"/>
      </w:tabs>
      <w:spacing w:before="140" w:line="360" w:lineRule="auto"/>
      <w:contextualSpacing/>
    </w:pPr>
    <w:rPr>
      <w:rFonts w:ascii="Ubuntu" w:hAnsi="Ubuntu"/>
      <w:sz w:val="18"/>
    </w:rPr>
  </w:style>
  <w:style w:type="paragraph" w:customStyle="1" w:styleId="Punktlista2Nercia">
    <w:name w:val="Punktlista 2 Nercia"/>
    <w:basedOn w:val="Punktlista1Nercia"/>
    <w:rsid w:val="00C86557"/>
    <w:pPr>
      <w:numPr>
        <w:numId w:val="14"/>
      </w:numPr>
      <w:spacing w:before="0" w:after="60"/>
      <w:ind w:left="754" w:hanging="357"/>
    </w:pPr>
  </w:style>
  <w:style w:type="numbering" w:customStyle="1" w:styleId="Aktuelllista1">
    <w:name w:val="Aktuell lista1"/>
    <w:uiPriority w:val="99"/>
    <w:rsid w:val="004F64E5"/>
    <w:pPr>
      <w:numPr>
        <w:numId w:val="12"/>
      </w:numPr>
    </w:pPr>
  </w:style>
  <w:style w:type="character" w:styleId="AnvndHyperlnk">
    <w:name w:val="FollowedHyperlink"/>
    <w:basedOn w:val="Standardstycketeckensnitt"/>
    <w:uiPriority w:val="99"/>
    <w:semiHidden/>
    <w:unhideWhenUsed/>
    <w:rsid w:val="00143023"/>
    <w:rPr>
      <w:color w:val="954F72" w:themeColor="followedHyperlink"/>
      <w:u w:val="single"/>
    </w:rPr>
  </w:style>
  <w:style w:type="numbering" w:customStyle="1" w:styleId="Aktuelllista2">
    <w:name w:val="Aktuell lista2"/>
    <w:uiPriority w:val="99"/>
    <w:rsid w:val="00DA1426"/>
    <w:pPr>
      <w:numPr>
        <w:numId w:val="13"/>
      </w:numPr>
    </w:pPr>
  </w:style>
  <w:style w:type="paragraph" w:customStyle="1" w:styleId="Allmntstyckeformat">
    <w:name w:val="[Allmänt styckeformat]"/>
    <w:basedOn w:val="Normal"/>
    <w:uiPriority w:val="99"/>
    <w:rsid w:val="00EC51D4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numbering" w:customStyle="1" w:styleId="Aktuelllista3">
    <w:name w:val="Aktuell lista3"/>
    <w:uiPriority w:val="99"/>
    <w:rsid w:val="00C86557"/>
    <w:pPr>
      <w:numPr>
        <w:numId w:val="15"/>
      </w:numPr>
    </w:pPr>
  </w:style>
  <w:style w:type="numbering" w:customStyle="1" w:styleId="Aktuelllista4">
    <w:name w:val="Aktuell lista4"/>
    <w:uiPriority w:val="99"/>
    <w:rsid w:val="00C86557"/>
    <w:pPr>
      <w:numPr>
        <w:numId w:val="16"/>
      </w:numPr>
    </w:pPr>
  </w:style>
  <w:style w:type="numbering" w:customStyle="1" w:styleId="Aktuelllista5">
    <w:name w:val="Aktuell lista5"/>
    <w:uiPriority w:val="99"/>
    <w:rsid w:val="00C86557"/>
    <w:pPr>
      <w:numPr>
        <w:numId w:val="17"/>
      </w:numPr>
    </w:pPr>
  </w:style>
  <w:style w:type="table" w:styleId="Tabellrutnt">
    <w:name w:val="Table Grid"/>
    <w:basedOn w:val="Normaltabell"/>
    <w:uiPriority w:val="39"/>
    <w:rsid w:val="006F2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01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rcia.se/" TargetMode="External"/><Relationship Id="rId2" Type="http://schemas.openxmlformats.org/officeDocument/2006/relationships/hyperlink" Target="mailto:%20egon.karlsson@nercia.s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.sundstrom\OneDrive%20-%20Nercia%20Utbildning%20AB\Skrivbordet\Word_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6353C-084C-C74F-9517-62CC7DA36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C:\Users\stephan.sundstrom\OneDrive - Nercia Utbildning AB\Skrivbordet\Word_Mall.dotx</Template>
  <TotalTime>1</TotalTime>
  <Pages>1</Pages>
  <Words>197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nercia bemanning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nercia bemanning</dc:title>
  <dc:subject/>
  <dc:creator>Stephan Sundström</dc:creator>
  <cp:keywords/>
  <dc:description/>
  <cp:lastModifiedBy>Henrik Dahlberg</cp:lastModifiedBy>
  <cp:revision>2</cp:revision>
  <cp:lastPrinted>2022-10-11T12:00:00Z</cp:lastPrinted>
  <dcterms:created xsi:type="dcterms:W3CDTF">2026-09-17T07:50:00Z</dcterms:created>
  <dcterms:modified xsi:type="dcterms:W3CDTF">2026-09-17T07:50:00Z</dcterms:modified>
</cp:coreProperties>
</file>